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64E9F" w14:textId="77777777" w:rsidR="003B04EE" w:rsidRDefault="006D4474">
      <w:pPr>
        <w:pStyle w:val="Standard"/>
        <w:rPr>
          <w:rFonts w:eastAsia="Calibri" w:cs="Calibri"/>
          <w:b/>
          <w:color w:val="222222"/>
          <w:sz w:val="28"/>
        </w:rPr>
      </w:pPr>
      <w:r>
        <w:rPr>
          <w:rFonts w:eastAsia="Calibri" w:cs="Calibri"/>
          <w:b/>
          <w:color w:val="222222"/>
          <w:sz w:val="28"/>
        </w:rPr>
        <w:t xml:space="preserve">        </w:t>
      </w:r>
    </w:p>
    <w:p w14:paraId="0B531630" w14:textId="77777777" w:rsidR="003B04EE" w:rsidRDefault="006D4474">
      <w:pPr>
        <w:pStyle w:val="Standard"/>
      </w:pPr>
      <w:r>
        <w:rPr>
          <w:rFonts w:eastAsia="Calibri" w:cs="Calibri"/>
          <w:b/>
          <w:color w:val="222222"/>
          <w:sz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</w:rPr>
        <w:t>Załącznik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nr 5                                                                                 do </w:t>
      </w:r>
      <w:proofErr w:type="spellStart"/>
      <w:r>
        <w:rPr>
          <w:rFonts w:ascii="Times New Roman" w:eastAsia="Times New Roman" w:hAnsi="Times New Roman" w:cs="Times New Roman"/>
          <w:b/>
        </w:rPr>
        <w:t>wniosku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b/>
        </w:rPr>
        <w:t>przyznanie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środków</w:t>
      </w:r>
      <w:proofErr w:type="spellEnd"/>
    </w:p>
    <w:p w14:paraId="0D86DC9F" w14:textId="77777777" w:rsidR="003B04EE" w:rsidRDefault="006D4474">
      <w:pPr>
        <w:pStyle w:val="Standard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</w:rPr>
        <w:t>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</w:rPr>
        <w:t>podjęcie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działalności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gospodarczej</w:t>
      </w:r>
      <w:proofErr w:type="spellEnd"/>
    </w:p>
    <w:p w14:paraId="09CA878C" w14:textId="77777777" w:rsidR="003B04EE" w:rsidRDefault="006D4474">
      <w:pPr>
        <w:pStyle w:val="Standard"/>
        <w:spacing w:after="300"/>
      </w:pPr>
      <w:r>
        <w:object w:dxaOrig="11265" w:dyaOrig="14220" w14:anchorId="1D9506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63.25pt;height:711pt;visibility:visible;mso-wrap-style:square" o:ole="">
            <v:imagedata r:id="rId6" o:title=""/>
          </v:shape>
          <o:OLEObject Type="Embed" ProgID="StaticMetafile" ShapeID="1" DrawAspect="Content" ObjectID="_1768298380" r:id="rId7"/>
        </w:object>
      </w:r>
    </w:p>
    <w:p w14:paraId="39BEB9C9" w14:textId="77777777" w:rsidR="003B04EE" w:rsidRDefault="003B04EE">
      <w:pPr>
        <w:jc w:val="both"/>
      </w:pPr>
    </w:p>
    <w:p w14:paraId="64EA2923" w14:textId="77777777" w:rsidR="003B04EE" w:rsidRDefault="003B04EE">
      <w:pPr>
        <w:tabs>
          <w:tab w:val="left" w:pos="1560"/>
        </w:tabs>
      </w:pPr>
    </w:p>
    <w:p w14:paraId="06390ABF" w14:textId="77777777" w:rsidR="003B04EE" w:rsidRDefault="006D4474">
      <w:pPr>
        <w:pStyle w:val="Standard"/>
        <w:spacing w:after="300"/>
      </w:pPr>
      <w:r>
        <w:object w:dxaOrig="10980" w:dyaOrig="15030" w14:anchorId="7923C57B">
          <v:shape id="2" o:spid="_x0000_i1026" type="#_x0000_t75" style="width:549pt;height:751.5pt;visibility:visible;mso-wrap-style:square" o:ole="">
            <v:imagedata r:id="rId8" o:title=""/>
          </v:shape>
          <o:OLEObject Type="Embed" ProgID="StaticMetafile" ShapeID="2" DrawAspect="Content" ObjectID="_1768298381" r:id="rId9"/>
        </w:object>
      </w:r>
    </w:p>
    <w:p w14:paraId="555DEB7F" w14:textId="77777777" w:rsidR="003B04EE" w:rsidRDefault="006D4474">
      <w:pPr>
        <w:pStyle w:val="Standard"/>
        <w:spacing w:after="300"/>
      </w:pPr>
      <w:r>
        <w:object w:dxaOrig="10980" w:dyaOrig="9270" w14:anchorId="6C5BE9A1">
          <v:shape id="3" o:spid="_x0000_i1027" type="#_x0000_t75" style="width:549pt;height:463.5pt;visibility:visible;mso-wrap-style:square" o:ole="">
            <v:imagedata r:id="rId10" o:title=""/>
          </v:shape>
          <o:OLEObject Type="Embed" ProgID="StaticMetafile" ShapeID="3" DrawAspect="Content" ObjectID="_1768298382" r:id="rId11"/>
        </w:object>
      </w:r>
    </w:p>
    <w:p w14:paraId="0F204420" w14:textId="77777777" w:rsidR="003B04EE" w:rsidRDefault="006D4474">
      <w:pPr>
        <w:pStyle w:val="Standard"/>
        <w:spacing w:after="300"/>
      </w:pPr>
      <w:r>
        <w:object w:dxaOrig="10980" w:dyaOrig="7245" w14:anchorId="1D1EBFB3">
          <v:shape id="4" o:spid="_x0000_i1028" type="#_x0000_t75" style="width:549pt;height:362.25pt;visibility:visible;mso-wrap-style:square" o:ole="">
            <v:imagedata r:id="rId12" o:title=""/>
          </v:shape>
          <o:OLEObject Type="Embed" ProgID="StaticMetafile" ShapeID="4" DrawAspect="Content" ObjectID="_1768298383" r:id="rId13"/>
        </w:object>
      </w:r>
    </w:p>
    <w:p w14:paraId="63E2430F" w14:textId="77777777" w:rsidR="003B04EE" w:rsidRDefault="006D4474">
      <w:pPr>
        <w:pStyle w:val="Standard"/>
        <w:spacing w:after="300"/>
      </w:pPr>
      <w:r>
        <w:object w:dxaOrig="10980" w:dyaOrig="14895" w14:anchorId="3FACF365">
          <v:shape id="5" o:spid="_x0000_i1029" type="#_x0000_t75" style="width:549pt;height:744.75pt;visibility:visible;mso-wrap-style:square" o:ole="">
            <v:imagedata r:id="rId14" o:title=""/>
          </v:shape>
          <o:OLEObject Type="Embed" ProgID="StaticMetafile" ShapeID="5" DrawAspect="Content" ObjectID="_1768298384" r:id="rId15"/>
        </w:object>
      </w:r>
    </w:p>
    <w:p w14:paraId="7A338291" w14:textId="77777777" w:rsidR="003B04EE" w:rsidRDefault="006D4474">
      <w:pPr>
        <w:pStyle w:val="Standard"/>
        <w:spacing w:after="300"/>
      </w:pPr>
      <w:r>
        <w:object w:dxaOrig="10980" w:dyaOrig="13410" w14:anchorId="69023A76">
          <v:shape id="6" o:spid="_x0000_i1030" type="#_x0000_t75" style="width:549pt;height:670.5pt;visibility:visible;mso-wrap-style:square" o:ole="">
            <v:imagedata r:id="rId16" o:title=""/>
          </v:shape>
          <o:OLEObject Type="Embed" ProgID="StaticMetafile" ShapeID="6" DrawAspect="Content" ObjectID="_1768298385" r:id="rId17"/>
        </w:object>
      </w:r>
    </w:p>
    <w:p w14:paraId="2524F900" w14:textId="77777777" w:rsidR="003B04EE" w:rsidRDefault="006D4474">
      <w:pPr>
        <w:pStyle w:val="Standard"/>
        <w:spacing w:after="300"/>
      </w:pPr>
      <w:r>
        <w:object w:dxaOrig="10980" w:dyaOrig="8550" w14:anchorId="1589B9BB">
          <v:shape id="7" o:spid="_x0000_i1031" type="#_x0000_t75" style="width:549pt;height:427.5pt;visibility:visible;mso-wrap-style:square" o:ole="">
            <v:imagedata r:id="rId18" o:title=""/>
          </v:shape>
          <o:OLEObject Type="Embed" ProgID="StaticMetafile" ShapeID="7" DrawAspect="Content" ObjectID="_1768298386" r:id="rId19"/>
        </w:object>
      </w:r>
    </w:p>
    <w:p w14:paraId="16714673" w14:textId="77777777" w:rsidR="003B04EE" w:rsidRDefault="003B04EE">
      <w:pPr>
        <w:pStyle w:val="Standard"/>
        <w:spacing w:after="300"/>
        <w:rPr>
          <w:rFonts w:ascii="inherit" w:eastAsia="inherit" w:hAnsi="inherit" w:cs="inherit"/>
          <w:color w:val="222222"/>
        </w:rPr>
      </w:pPr>
    </w:p>
    <w:p w14:paraId="12A86E44" w14:textId="77777777" w:rsidR="003B04EE" w:rsidRDefault="003B04EE">
      <w:pPr>
        <w:pStyle w:val="Standard"/>
        <w:spacing w:after="300"/>
        <w:rPr>
          <w:rFonts w:ascii="inherit" w:eastAsia="inherit" w:hAnsi="inherit" w:cs="inherit"/>
          <w:color w:val="222222"/>
        </w:rPr>
      </w:pPr>
    </w:p>
    <w:p w14:paraId="629ADAED" w14:textId="77777777" w:rsidR="003B04EE" w:rsidRDefault="003B04EE">
      <w:pPr>
        <w:pStyle w:val="Standard"/>
        <w:spacing w:after="300"/>
        <w:rPr>
          <w:rFonts w:ascii="inherit" w:eastAsia="inherit" w:hAnsi="inherit" w:cs="inherit"/>
          <w:color w:val="222222"/>
        </w:rPr>
      </w:pPr>
    </w:p>
    <w:p w14:paraId="69CDA716" w14:textId="77777777" w:rsidR="003B04EE" w:rsidRDefault="003B04EE">
      <w:pPr>
        <w:pStyle w:val="Standard"/>
        <w:spacing w:after="300"/>
        <w:rPr>
          <w:rFonts w:ascii="inherit" w:eastAsia="inherit" w:hAnsi="inherit" w:cs="inherit"/>
          <w:color w:val="222222"/>
        </w:rPr>
      </w:pPr>
    </w:p>
    <w:p w14:paraId="118FF3E7" w14:textId="77777777" w:rsidR="003B04EE" w:rsidRDefault="003B04EE">
      <w:pPr>
        <w:pStyle w:val="Standard"/>
        <w:spacing w:after="300"/>
        <w:rPr>
          <w:rFonts w:ascii="inherit" w:eastAsia="inherit" w:hAnsi="inherit" w:cs="inherit"/>
          <w:color w:val="222222"/>
        </w:rPr>
      </w:pPr>
    </w:p>
    <w:p w14:paraId="5A8C9086" w14:textId="77777777" w:rsidR="003B04EE" w:rsidRDefault="003B04EE">
      <w:pPr>
        <w:pStyle w:val="Standard"/>
        <w:spacing w:after="300"/>
        <w:rPr>
          <w:rFonts w:ascii="Arial" w:eastAsia="Arial" w:hAnsi="Arial" w:cs="Arial"/>
          <w:color w:val="222222"/>
          <w:sz w:val="20"/>
        </w:rPr>
      </w:pPr>
    </w:p>
    <w:p w14:paraId="5D9159F1" w14:textId="77777777" w:rsidR="003B04EE" w:rsidRDefault="003B04EE">
      <w:pPr>
        <w:pStyle w:val="Standard"/>
        <w:spacing w:after="300"/>
        <w:rPr>
          <w:rFonts w:ascii="Arial" w:eastAsia="Arial" w:hAnsi="Arial" w:cs="Arial"/>
          <w:color w:val="222222"/>
          <w:sz w:val="20"/>
        </w:rPr>
      </w:pPr>
    </w:p>
    <w:p w14:paraId="2C3456A8" w14:textId="77777777" w:rsidR="003B04EE" w:rsidRDefault="003B04EE">
      <w:pPr>
        <w:pStyle w:val="Standard"/>
        <w:spacing w:after="300"/>
        <w:rPr>
          <w:rFonts w:ascii="Arial" w:eastAsia="Arial" w:hAnsi="Arial" w:cs="Arial"/>
          <w:color w:val="222222"/>
          <w:sz w:val="20"/>
        </w:rPr>
      </w:pPr>
    </w:p>
    <w:p w14:paraId="6EED3848" w14:textId="77777777" w:rsidR="003B04EE" w:rsidRDefault="003B04EE">
      <w:pPr>
        <w:pStyle w:val="Standard"/>
        <w:spacing w:after="300"/>
        <w:rPr>
          <w:rFonts w:ascii="Arial" w:eastAsia="Arial" w:hAnsi="Arial" w:cs="Arial"/>
          <w:color w:val="222222"/>
          <w:sz w:val="20"/>
        </w:rPr>
      </w:pPr>
    </w:p>
    <w:sectPr w:rsidR="003B04EE">
      <w:pgSz w:w="11906" w:h="16838"/>
      <w:pgMar w:top="283" w:right="629" w:bottom="0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DF3DE" w14:textId="77777777" w:rsidR="006D4474" w:rsidRDefault="006D4474">
      <w:r>
        <w:separator/>
      </w:r>
    </w:p>
  </w:endnote>
  <w:endnote w:type="continuationSeparator" w:id="0">
    <w:p w14:paraId="2E46688F" w14:textId="77777777" w:rsidR="006D4474" w:rsidRDefault="006D4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0E4B9" w14:textId="77777777" w:rsidR="006D4474" w:rsidRDefault="006D4474">
      <w:r>
        <w:separator/>
      </w:r>
    </w:p>
  </w:footnote>
  <w:footnote w:type="continuationSeparator" w:id="0">
    <w:p w14:paraId="7426BA3B" w14:textId="77777777" w:rsidR="006D4474" w:rsidRDefault="006D4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B04EE"/>
    <w:rsid w:val="003B04EE"/>
    <w:rsid w:val="006D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8598A74"/>
  <w15:docId w15:val="{86FE3F5B-089E-43BC-A6DB-80740C6F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egoe UI" w:hAnsi="Calibri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/>
      <w:sz w:val="28"/>
      <w:szCs w:val="28"/>
    </w:rPr>
  </w:style>
  <w:style w:type="paragraph" w:styleId="Tytu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</Words>
  <Characters>423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Kostecka</dc:creator>
  <cp:lastModifiedBy>Michał Kodyra</cp:lastModifiedBy>
  <cp:revision>2</cp:revision>
  <cp:lastPrinted>2021-02-10T13:13:00Z</cp:lastPrinted>
  <dcterms:created xsi:type="dcterms:W3CDTF">2024-02-01T12:13:00Z</dcterms:created>
  <dcterms:modified xsi:type="dcterms:W3CDTF">2024-02-01T12:13:00Z</dcterms:modified>
</cp:coreProperties>
</file>